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6A9" w:rsidRDefault="005A46A9" w:rsidP="008574B9">
      <w:pPr>
        <w:suppressAutoHyphens/>
        <w:spacing w:after="0"/>
        <w:jc w:val="center"/>
        <w:rPr>
          <w:rFonts w:asciiTheme="majorHAnsi" w:hAnsiTheme="majorHAnsi" w:cs="Arial"/>
          <w:iCs/>
          <w:color w:val="242424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4DC04" wp14:editId="5CA95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6A9" w:rsidRPr="005A46A9" w:rsidRDefault="005A46A9" w:rsidP="005A46A9">
                            <w:pPr>
                              <w:suppressAutoHyphens/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iCs/>
                                <w:color w:val="24242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46A9">
                              <w:rPr>
                                <w:rFonts w:asciiTheme="majorHAnsi" w:hAnsiTheme="majorHAnsi" w:cs="Arial"/>
                                <w:b/>
                                <w:iCs/>
                                <w:color w:val="24242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Hilf uns die Steinschlange </w:t>
                            </w:r>
                            <w:r w:rsidRPr="005A46A9">
                              <w:rPr>
                                <w:rFonts w:asciiTheme="majorHAnsi" w:hAnsiTheme="majorHAnsi" w:cs="Arial"/>
                                <w:b/>
                                <w:iCs/>
                                <w:color w:val="24242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wachsen zu lassen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4DC0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lzmW1JwIAAFw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5A46A9" w:rsidRPr="005A46A9" w:rsidRDefault="005A46A9" w:rsidP="005A46A9">
                      <w:pPr>
                        <w:suppressAutoHyphens/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iCs/>
                          <w:color w:val="24242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46A9">
                        <w:rPr>
                          <w:rFonts w:asciiTheme="majorHAnsi" w:hAnsiTheme="majorHAnsi" w:cs="Arial"/>
                          <w:b/>
                          <w:iCs/>
                          <w:color w:val="24242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Hilf uns die Steinschlange </w:t>
                      </w:r>
                      <w:r w:rsidRPr="005A46A9">
                        <w:rPr>
                          <w:rFonts w:asciiTheme="majorHAnsi" w:hAnsiTheme="majorHAnsi" w:cs="Arial"/>
                          <w:b/>
                          <w:iCs/>
                          <w:color w:val="24242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wachsen zu lassen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3B25" w:rsidRPr="00961F60" w:rsidRDefault="00961F60" w:rsidP="008574B9">
      <w:pPr>
        <w:suppressAutoHyphens/>
        <w:spacing w:after="0"/>
        <w:jc w:val="center"/>
        <w:rPr>
          <w:rFonts w:asciiTheme="majorHAnsi" w:hAnsiTheme="majorHAnsi" w:cs="Arial"/>
          <w:iCs/>
          <w:color w:val="242424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7BDF2" wp14:editId="1AEEA770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6496050" cy="657225"/>
                <wp:effectExtent l="0" t="0" r="0" b="952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064" w:rsidRPr="00EB7064" w:rsidRDefault="00EB7064" w:rsidP="00EB7064">
                            <w:pPr>
                              <w:suppressAutoHyphens/>
                              <w:spacing w:after="0" w:line="48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iCs/>
                                <w:color w:val="0099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064">
                              <w:rPr>
                                <w:rFonts w:asciiTheme="majorHAnsi" w:hAnsiTheme="majorHAnsi" w:cs="Arial"/>
                                <w:b/>
                                <w:iCs/>
                                <w:color w:val="0099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Liebe Kinder, liebe Familien, liebe Spaziergänger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BDF2" id="Textfeld 6" o:spid="_x0000_s1027" type="#_x0000_t202" style="position:absolute;left:0;text-align:left;margin-left:0;margin-top:17.85pt;width:511.5pt;height:5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" filled="f" stroked="f">
                <v:textbox>
                  <w:txbxContent>
                    <w:p w:rsidR="00EB7064" w:rsidRPr="00EB7064" w:rsidRDefault="00EB7064" w:rsidP="00EB7064">
                      <w:pPr>
                        <w:suppressAutoHyphens/>
                        <w:spacing w:after="0" w:line="480" w:lineRule="auto"/>
                        <w:jc w:val="center"/>
                        <w:rPr>
                          <w:rFonts w:asciiTheme="majorHAnsi" w:hAnsiTheme="majorHAnsi" w:cs="Arial"/>
                          <w:b/>
                          <w:iCs/>
                          <w:color w:val="0099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064">
                        <w:rPr>
                          <w:rFonts w:asciiTheme="majorHAnsi" w:hAnsiTheme="majorHAnsi" w:cs="Arial"/>
                          <w:b/>
                          <w:iCs/>
                          <w:color w:val="0099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Liebe Kinder, liebe Familien, liebe Spaziergänger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1F60" w:rsidRPr="00961F60" w:rsidRDefault="00EB7064" w:rsidP="00EB7064">
      <w:pPr>
        <w:suppressAutoHyphens/>
        <w:spacing w:after="0" w:line="360" w:lineRule="auto"/>
        <w:jc w:val="center"/>
        <w:rPr>
          <w:rFonts w:asciiTheme="majorHAnsi" w:hAnsiTheme="majorHAnsi" w:cs="Arial"/>
          <w:iCs/>
          <w:color w:val="242424"/>
          <w:sz w:val="32"/>
          <w:szCs w:val="32"/>
        </w:rPr>
      </w:pPr>
      <w:r w:rsidRPr="00961F60">
        <w:rPr>
          <w:rFonts w:asciiTheme="majorHAnsi" w:hAnsiTheme="majorHAnsi" w:cs="Arial"/>
          <w:iCs/>
          <w:color w:val="242424"/>
          <w:sz w:val="32"/>
          <w:szCs w:val="32"/>
        </w:rPr>
        <w:t>Wir laden euch h</w:t>
      </w:r>
      <w:r w:rsidR="00F13B25" w:rsidRPr="00961F60">
        <w:rPr>
          <w:rFonts w:asciiTheme="majorHAnsi" w:hAnsiTheme="majorHAnsi" w:cs="Arial"/>
          <w:iCs/>
          <w:color w:val="242424"/>
          <w:sz w:val="32"/>
          <w:szCs w:val="32"/>
        </w:rPr>
        <w:t xml:space="preserve">erzlich </w:t>
      </w:r>
      <w:r w:rsidRPr="00961F60">
        <w:rPr>
          <w:rFonts w:asciiTheme="majorHAnsi" w:hAnsiTheme="majorHAnsi" w:cs="Arial"/>
          <w:iCs/>
          <w:color w:val="242424"/>
          <w:sz w:val="32"/>
          <w:szCs w:val="32"/>
        </w:rPr>
        <w:t xml:space="preserve">dazu ein unsere Steinschlange mit zu </w:t>
      </w:r>
      <w:r w:rsidR="00F13B25" w:rsidRPr="00961F60">
        <w:rPr>
          <w:rFonts w:asciiTheme="majorHAnsi" w:hAnsiTheme="majorHAnsi" w:cs="Arial"/>
          <w:iCs/>
          <w:color w:val="242424"/>
          <w:sz w:val="32"/>
          <w:szCs w:val="32"/>
        </w:rPr>
        <w:t>verlängern. Es ist eigentlich ganz einfach. Ihr sucht einen schönen Stein, den ihr Zuhause bemalt. Wenn die Farbe trocken</w:t>
      </w:r>
      <w:r w:rsidR="00B43288" w:rsidRPr="00961F60">
        <w:rPr>
          <w:rFonts w:asciiTheme="majorHAnsi" w:hAnsiTheme="majorHAnsi" w:cs="Arial"/>
          <w:iCs/>
          <w:color w:val="242424"/>
          <w:sz w:val="32"/>
          <w:szCs w:val="32"/>
        </w:rPr>
        <w:t xml:space="preserve"> ist bringt ihr den Stein vorbei und legt ihn </w:t>
      </w:r>
      <w:r w:rsidR="00616BA2">
        <w:rPr>
          <w:rFonts w:asciiTheme="majorHAnsi" w:hAnsiTheme="majorHAnsi" w:cs="Arial"/>
          <w:iCs/>
          <w:color w:val="242424"/>
          <w:sz w:val="32"/>
          <w:szCs w:val="32"/>
        </w:rPr>
        <w:t>in die Kiste vor dem Eingang der Kita Wichtelwald</w:t>
      </w:r>
      <w:r w:rsidR="004C3195">
        <w:rPr>
          <w:rFonts w:asciiTheme="majorHAnsi" w:hAnsiTheme="majorHAnsi" w:cs="Arial"/>
          <w:iCs/>
          <w:color w:val="242424"/>
          <w:sz w:val="32"/>
          <w:szCs w:val="32"/>
        </w:rPr>
        <w:t>. W</w:t>
      </w:r>
      <w:r w:rsidR="00616BA2">
        <w:rPr>
          <w:rFonts w:asciiTheme="majorHAnsi" w:hAnsiTheme="majorHAnsi" w:cs="Arial"/>
          <w:iCs/>
          <w:color w:val="242424"/>
          <w:sz w:val="32"/>
          <w:szCs w:val="32"/>
        </w:rPr>
        <w:t xml:space="preserve">ir werden die </w:t>
      </w:r>
      <w:r w:rsidR="00B43288" w:rsidRPr="00961F60">
        <w:rPr>
          <w:rFonts w:asciiTheme="majorHAnsi" w:hAnsiTheme="majorHAnsi" w:cs="Arial"/>
          <w:iCs/>
          <w:color w:val="242424"/>
          <w:sz w:val="32"/>
          <w:szCs w:val="32"/>
        </w:rPr>
        <w:t>Steinschlange</w:t>
      </w:r>
      <w:r w:rsidR="00616BA2">
        <w:rPr>
          <w:rFonts w:asciiTheme="majorHAnsi" w:hAnsiTheme="majorHAnsi" w:cs="Arial"/>
          <w:iCs/>
          <w:color w:val="242424"/>
          <w:sz w:val="32"/>
          <w:szCs w:val="32"/>
        </w:rPr>
        <w:t xml:space="preserve"> mit Euren Steinen beginnen</w:t>
      </w:r>
      <w:r w:rsidR="00B43288" w:rsidRPr="00961F60">
        <w:rPr>
          <w:rFonts w:asciiTheme="majorHAnsi" w:hAnsiTheme="majorHAnsi" w:cs="Arial"/>
          <w:iCs/>
          <w:color w:val="242424"/>
          <w:sz w:val="32"/>
          <w:szCs w:val="32"/>
        </w:rPr>
        <w:t>. Mal sehen wie lange diese Schlange werden kann.</w:t>
      </w:r>
    </w:p>
    <w:p w:rsidR="00EB7064" w:rsidRDefault="00961F60" w:rsidP="00B43288">
      <w:pPr>
        <w:suppressAutoHyphens/>
        <w:spacing w:after="0" w:line="480" w:lineRule="auto"/>
        <w:jc w:val="center"/>
        <w:rPr>
          <w:rFonts w:asciiTheme="majorHAnsi" w:hAnsiTheme="majorHAnsi" w:cs="Arial"/>
          <w:iCs/>
          <w:color w:val="2424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7DB2D" wp14:editId="3D600F49">
                <wp:simplePos x="0" y="0"/>
                <wp:positionH relativeFrom="margin">
                  <wp:posOffset>171450</wp:posOffset>
                </wp:positionH>
                <wp:positionV relativeFrom="paragraph">
                  <wp:posOffset>6350</wp:posOffset>
                </wp:positionV>
                <wp:extent cx="1895475" cy="92392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66E8" w:rsidRPr="001D66E8" w:rsidRDefault="001D66E8" w:rsidP="001D66E8">
                            <w:pPr>
                              <w:suppressAutoHyphens/>
                              <w:spacing w:after="0" w:line="48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E8">
                              <w:rPr>
                                <w:rFonts w:asciiTheme="majorHAnsi" w:hAnsiTheme="majorHAnsi" w:cs="Arial"/>
                                <w:b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Down">
                          <a:avLst/>
                        </a:prstTxWarp>
                        <a:noAutofit/>
                        <a:scene3d>
                          <a:camera prst="perspectiveRelaxedModerately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DB2D" id="Textfeld 1" o:spid="_x0000_s1028" type="#_x0000_t202" style="position:absolute;left:0;text-align:left;margin-left:13.5pt;margin-top:.5pt;width:149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" filled="f" stroked="f">
                <v:textbox>
                  <w:txbxContent>
                    <w:p w:rsidR="001D66E8" w:rsidRPr="001D66E8" w:rsidRDefault="001D66E8" w:rsidP="001D66E8">
                      <w:pPr>
                        <w:suppressAutoHyphens/>
                        <w:spacing w:after="0" w:line="480" w:lineRule="auto"/>
                        <w:jc w:val="center"/>
                        <w:rPr>
                          <w:rFonts w:asciiTheme="majorHAnsi" w:hAnsiTheme="majorHAnsi" w:cs="Arial"/>
                          <w:b/>
                          <w:i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6E8">
                        <w:rPr>
                          <w:rFonts w:asciiTheme="majorHAnsi" w:hAnsiTheme="majorHAnsi" w:cs="Arial"/>
                          <w:b/>
                          <w:i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BA2">
        <w:rPr>
          <w:rFonts w:asciiTheme="majorHAnsi" w:hAnsiTheme="majorHAnsi" w:cs="Arial"/>
          <w:iCs/>
          <w:color w:val="242424"/>
          <w:sz w:val="32"/>
          <w:szCs w:val="32"/>
        </w:rPr>
        <w:t>Dieses Schild hängt dann an unserer Kiste!</w:t>
      </w:r>
    </w:p>
    <w:p w:rsidR="00EB7064" w:rsidRDefault="00EB7064" w:rsidP="00EB7064">
      <w:pPr>
        <w:tabs>
          <w:tab w:val="left" w:pos="6045"/>
        </w:tabs>
        <w:rPr>
          <w:rFonts w:asciiTheme="majorHAnsi" w:hAnsiTheme="majorHAnsi" w:cs="Arial"/>
          <w:b/>
          <w:sz w:val="32"/>
          <w:szCs w:val="32"/>
        </w:rPr>
      </w:pPr>
    </w:p>
    <w:p w:rsidR="005A46A9" w:rsidRPr="00961F60" w:rsidRDefault="005A46A9" w:rsidP="00EB7064">
      <w:pPr>
        <w:tabs>
          <w:tab w:val="left" w:pos="6045"/>
        </w:tabs>
        <w:rPr>
          <w:rFonts w:asciiTheme="majorHAnsi" w:hAnsiTheme="majorHAnsi" w:cs="Arial"/>
          <w:b/>
          <w:sz w:val="32"/>
          <w:szCs w:val="32"/>
        </w:rPr>
      </w:pPr>
    </w:p>
    <w:p w:rsidR="00961F60" w:rsidRDefault="00961F60" w:rsidP="00961F60">
      <w:pPr>
        <w:tabs>
          <w:tab w:val="left" w:pos="6045"/>
        </w:tabs>
        <w:rPr>
          <w:rStyle w:val="Hervorhebung"/>
          <w:b/>
          <w:i w:val="0"/>
          <w:color w:val="009900"/>
          <w:sz w:val="26"/>
          <w:szCs w:val="26"/>
        </w:rPr>
      </w:pPr>
      <w:r>
        <w:rPr>
          <w:rFonts w:asciiTheme="majorHAnsi" w:hAnsiTheme="majorHAnsi"/>
          <w:noProof/>
          <w:color w:val="538135" w:themeColor="accent6" w:themeShade="BF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443230</wp:posOffset>
            </wp:positionV>
            <wp:extent cx="938530" cy="9385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-1502032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45C">
        <w:rPr>
          <w:rStyle w:val="Hervorhebung"/>
          <w:b/>
          <w:i w:val="0"/>
          <w:color w:val="009900"/>
          <w:sz w:val="26"/>
          <w:szCs w:val="26"/>
        </w:rPr>
        <w:t xml:space="preserve">Bitte alle </w:t>
      </w:r>
      <w:r w:rsidR="00B43288" w:rsidRPr="00961F60">
        <w:rPr>
          <w:rStyle w:val="Hervorhebung"/>
          <w:b/>
          <w:i w:val="0"/>
          <w:color w:val="009900"/>
          <w:sz w:val="26"/>
          <w:szCs w:val="26"/>
        </w:rPr>
        <w:t>Stein</w:t>
      </w:r>
      <w:r w:rsidR="008C22CA" w:rsidRPr="00961F60">
        <w:rPr>
          <w:rStyle w:val="Hervorhebung"/>
          <w:b/>
          <w:i w:val="0"/>
          <w:color w:val="009900"/>
          <w:sz w:val="26"/>
          <w:szCs w:val="26"/>
        </w:rPr>
        <w:t xml:space="preserve">e liegen lassen! </w:t>
      </w:r>
      <w:r w:rsidR="0082145C">
        <w:rPr>
          <w:rStyle w:val="Hervorhebung"/>
          <w:b/>
          <w:i w:val="0"/>
          <w:color w:val="009900"/>
          <w:sz w:val="26"/>
          <w:szCs w:val="26"/>
        </w:rPr>
        <w:t>Sie</w:t>
      </w:r>
      <w:r w:rsidR="008C22CA" w:rsidRPr="00961F60">
        <w:rPr>
          <w:rStyle w:val="Hervorhebung"/>
          <w:b/>
          <w:i w:val="0"/>
          <w:color w:val="009900"/>
          <w:sz w:val="26"/>
          <w:szCs w:val="26"/>
        </w:rPr>
        <w:t xml:space="preserve"> sind mit </w:t>
      </w:r>
      <w:r w:rsidR="00153164" w:rsidRPr="00961F60">
        <w:rPr>
          <w:rStyle w:val="Hervorhebung"/>
          <w:b/>
          <w:i w:val="0"/>
          <w:color w:val="009900"/>
          <w:sz w:val="26"/>
          <w:szCs w:val="26"/>
        </w:rPr>
        <w:t xml:space="preserve">viel </w:t>
      </w:r>
      <w:r w:rsidR="008C22CA" w:rsidRPr="00961F60">
        <w:rPr>
          <w:rStyle w:val="Hervorhebung"/>
          <w:b/>
          <w:i w:val="0"/>
          <w:color w:val="009900"/>
          <w:sz w:val="26"/>
          <w:szCs w:val="26"/>
        </w:rPr>
        <w:t>Liebe</w:t>
      </w:r>
      <w:r w:rsidR="00153164" w:rsidRPr="00961F60">
        <w:rPr>
          <w:rStyle w:val="Hervorhebung"/>
          <w:b/>
          <w:i w:val="0"/>
          <w:color w:val="009900"/>
          <w:sz w:val="26"/>
          <w:szCs w:val="26"/>
        </w:rPr>
        <w:t xml:space="preserve"> und Engagement </w:t>
      </w:r>
      <w:r w:rsidR="008C22CA" w:rsidRPr="00961F60">
        <w:rPr>
          <w:rStyle w:val="Hervorhebung"/>
          <w:b/>
          <w:i w:val="0"/>
          <w:color w:val="009900"/>
          <w:sz w:val="26"/>
          <w:szCs w:val="26"/>
        </w:rPr>
        <w:t xml:space="preserve"> </w:t>
      </w:r>
      <w:r w:rsidR="0082145C">
        <w:rPr>
          <w:rStyle w:val="Hervorhebung"/>
          <w:b/>
          <w:i w:val="0"/>
          <w:color w:val="009900"/>
          <w:sz w:val="26"/>
          <w:szCs w:val="26"/>
        </w:rPr>
        <w:t xml:space="preserve">      </w:t>
      </w:r>
      <w:r w:rsidR="008C22CA" w:rsidRPr="00961F60">
        <w:rPr>
          <w:rStyle w:val="Hervorhebung"/>
          <w:b/>
          <w:i w:val="0"/>
          <w:color w:val="009900"/>
          <w:sz w:val="26"/>
          <w:szCs w:val="26"/>
        </w:rPr>
        <w:t>bemalt</w:t>
      </w:r>
      <w:r w:rsidR="0082145C">
        <w:rPr>
          <w:rStyle w:val="Hervorhebung"/>
          <w:b/>
          <w:i w:val="0"/>
          <w:color w:val="009900"/>
          <w:sz w:val="26"/>
          <w:szCs w:val="26"/>
        </w:rPr>
        <w:t xml:space="preserve"> worden.</w:t>
      </w:r>
      <w:r w:rsidR="00706196" w:rsidRPr="00961F60">
        <w:rPr>
          <w:rStyle w:val="Hervorhebung"/>
          <w:b/>
          <w:i w:val="0"/>
          <w:color w:val="009900"/>
          <w:sz w:val="26"/>
          <w:szCs w:val="26"/>
        </w:rPr>
        <w:t xml:space="preserve"> Lasst</w:t>
      </w:r>
      <w:r w:rsidR="00B42723" w:rsidRPr="00961F60">
        <w:rPr>
          <w:rStyle w:val="Hervorhebung"/>
          <w:b/>
          <w:i w:val="0"/>
          <w:color w:val="009900"/>
          <w:sz w:val="26"/>
          <w:szCs w:val="26"/>
        </w:rPr>
        <w:t xml:space="preserve"> in diesen schweren Tage</w:t>
      </w:r>
      <w:r w:rsidR="001D66E8" w:rsidRPr="00961F60">
        <w:rPr>
          <w:rStyle w:val="Hervorhebung"/>
          <w:b/>
          <w:i w:val="0"/>
          <w:color w:val="009900"/>
          <w:sz w:val="26"/>
          <w:szCs w:val="26"/>
        </w:rPr>
        <w:t>n</w:t>
      </w:r>
      <w:r w:rsidR="00B42723" w:rsidRPr="00961F60">
        <w:rPr>
          <w:rStyle w:val="Hervorhebung"/>
          <w:b/>
          <w:i w:val="0"/>
          <w:color w:val="009900"/>
          <w:sz w:val="26"/>
          <w:szCs w:val="26"/>
        </w:rPr>
        <w:t xml:space="preserve"> den Kindern bitte diese Freude</w:t>
      </w:r>
      <w:r w:rsidR="00CB079E" w:rsidRPr="00961F60">
        <w:rPr>
          <w:rStyle w:val="Hervorhebung"/>
          <w:b/>
          <w:i w:val="0"/>
          <w:color w:val="009900"/>
          <w:sz w:val="26"/>
          <w:szCs w:val="26"/>
        </w:rPr>
        <w:t>!</w:t>
      </w:r>
    </w:p>
    <w:p w:rsidR="005A46A9" w:rsidRDefault="005A46A9" w:rsidP="00961F60">
      <w:pPr>
        <w:tabs>
          <w:tab w:val="left" w:pos="6045"/>
        </w:tabs>
        <w:rPr>
          <w:rStyle w:val="Hervorhebung"/>
          <w:b/>
          <w:i w:val="0"/>
          <w:color w:val="009900"/>
          <w:sz w:val="26"/>
          <w:szCs w:val="26"/>
        </w:rPr>
      </w:pPr>
    </w:p>
    <w:p w:rsidR="005A46A9" w:rsidRPr="005A46A9" w:rsidRDefault="005A46A9" w:rsidP="00961F60">
      <w:pPr>
        <w:tabs>
          <w:tab w:val="left" w:pos="6045"/>
        </w:tabs>
        <w:rPr>
          <w:rStyle w:val="Hervorhebung"/>
          <w:b/>
          <w:i w:val="0"/>
          <w:color w:val="009900"/>
          <w:sz w:val="24"/>
          <w:szCs w:val="24"/>
        </w:rPr>
      </w:pPr>
    </w:p>
    <w:p w:rsidR="00961F60" w:rsidRDefault="005A46A9" w:rsidP="00961F60">
      <w:pPr>
        <w:tabs>
          <w:tab w:val="left" w:pos="6045"/>
        </w:tabs>
        <w:jc w:val="center"/>
        <w:rPr>
          <w:rFonts w:asciiTheme="majorHAnsi" w:hAnsiTheme="majorHAnsi" w:cs="Arial"/>
          <w:b/>
          <w:i/>
          <w:iCs/>
          <w:color w:val="242424"/>
          <w:sz w:val="24"/>
          <w:szCs w:val="24"/>
        </w:rPr>
      </w:pPr>
      <w:r w:rsidRPr="005A46A9">
        <w:rPr>
          <w:rFonts w:asciiTheme="majorHAnsi" w:hAnsiTheme="majorHAnsi" w:cs="Arial"/>
          <w:b/>
          <w:i/>
          <w:iCs/>
          <w:color w:val="242424"/>
          <w:sz w:val="24"/>
          <w:szCs w:val="24"/>
        </w:rPr>
        <w:t>Herzliche Grüße senden die Erzieherinnen und Erzieher</w:t>
      </w:r>
    </w:p>
    <w:p w:rsidR="008D6CBB" w:rsidRPr="005A46A9" w:rsidRDefault="005A46A9" w:rsidP="005A46A9">
      <w:pPr>
        <w:tabs>
          <w:tab w:val="left" w:pos="6045"/>
        </w:tabs>
        <w:jc w:val="center"/>
        <w:rPr>
          <w:rFonts w:asciiTheme="majorHAnsi" w:hAnsiTheme="majorHAnsi" w:cs="Arial"/>
          <w:b/>
          <w:i/>
          <w:iCs/>
          <w:color w:val="242424"/>
          <w:sz w:val="24"/>
          <w:szCs w:val="24"/>
        </w:rPr>
      </w:pPr>
      <w:r>
        <w:rPr>
          <w:rFonts w:asciiTheme="majorHAnsi" w:hAnsiTheme="majorHAnsi" w:cs="Arial"/>
          <w:b/>
          <w:i/>
          <w:iCs/>
          <w:color w:val="242424"/>
          <w:sz w:val="24"/>
          <w:szCs w:val="24"/>
        </w:rPr>
        <w:t>Der ASB Kindertagesstätt</w:t>
      </w:r>
      <w:bookmarkStart w:id="0" w:name="_GoBack"/>
      <w:bookmarkEnd w:id="0"/>
      <w:r>
        <w:rPr>
          <w:rFonts w:asciiTheme="majorHAnsi" w:hAnsiTheme="majorHAnsi" w:cs="Arial"/>
          <w:b/>
          <w:i/>
          <w:iCs/>
          <w:color w:val="242424"/>
          <w:sz w:val="24"/>
          <w:szCs w:val="24"/>
        </w:rPr>
        <w:t>e</w:t>
      </w:r>
      <w:r w:rsidR="004C3195">
        <w:rPr>
          <w:rFonts w:asciiTheme="majorHAnsi" w:hAnsiTheme="majorHAnsi" w:cs="Arial"/>
          <w:b/>
          <w:i/>
          <w:iCs/>
          <w:color w:val="242424"/>
          <w:sz w:val="24"/>
          <w:szCs w:val="24"/>
        </w:rPr>
        <w:t xml:space="preserve"> Wichtelwald</w:t>
      </w:r>
    </w:p>
    <w:sectPr w:rsidR="008D6CBB" w:rsidRPr="005A46A9" w:rsidSect="008574B9">
      <w:headerReference w:type="default" r:id="rId9"/>
      <w:headerReference w:type="first" r:id="rId10"/>
      <w:footerReference w:type="first" r:id="rId11"/>
      <w:pgSz w:w="11906" w:h="16838" w:code="9"/>
      <w:pgMar w:top="2268" w:right="1134" w:bottom="284" w:left="1134" w:header="567" w:footer="1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72F" w:rsidRDefault="00F7472F">
      <w:r>
        <w:separator/>
      </w:r>
    </w:p>
  </w:endnote>
  <w:endnote w:type="continuationSeparator" w:id="0">
    <w:p w:rsidR="00F7472F" w:rsidRDefault="00F7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064" w:rsidRDefault="00EB7064">
    <w:pPr>
      <w:pStyle w:val="Fuzeile"/>
    </w:pPr>
    <w:r>
      <w:tab/>
    </w:r>
  </w:p>
  <w:p w:rsidR="00EB7064" w:rsidRDefault="00EB7064" w:rsidP="00EB70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72F" w:rsidRDefault="00F7472F">
      <w:r>
        <w:separator/>
      </w:r>
    </w:p>
  </w:footnote>
  <w:footnote w:type="continuationSeparator" w:id="0">
    <w:p w:rsidR="00F7472F" w:rsidRDefault="00F74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2F" w:rsidRDefault="003F48C4" w:rsidP="00635860">
    <w:pPr>
      <w:pStyle w:val="Kopfzeile"/>
      <w:rPr>
        <w:rStyle w:val="Seitenzah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5290185</wp:posOffset>
              </wp:positionH>
              <wp:positionV relativeFrom="page">
                <wp:posOffset>869315</wp:posOffset>
              </wp:positionV>
              <wp:extent cx="1962150" cy="3429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52F" w:rsidRPr="00B20BE5" w:rsidRDefault="00EE152F" w:rsidP="003148F8">
                          <w:pPr>
                            <w:pStyle w:val="Kopfzeile"/>
                          </w:pPr>
                          <w:r w:rsidRPr="00B20BE5">
                            <w:t>Landesverband Hessen e. V.</w:t>
                          </w:r>
                          <w:r w:rsidRPr="00B20BE5">
                            <w:br/>
                            <w:t>Regio</w:t>
                          </w:r>
                          <w:r w:rsidR="00495F1D">
                            <w:t>nalverband Südhessen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16.55pt;margin-top:68.45pt;width:154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y9egIAAP8E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" stroked="f">
              <v:textbox inset="0,0,0,0">
                <w:txbxContent>
                  <w:p w:rsidR="00EE152F" w:rsidRPr="00B20BE5" w:rsidRDefault="00EE152F" w:rsidP="003148F8">
                    <w:pPr>
                      <w:pStyle w:val="Kopfzeile"/>
                    </w:pPr>
                    <w:r w:rsidRPr="00B20BE5">
                      <w:t>Landesverband Hessen e. V.</w:t>
                    </w:r>
                    <w:r w:rsidRPr="00B20BE5">
                      <w:br/>
                      <w:t>Regio</w:t>
                    </w:r>
                    <w:r w:rsidR="00495F1D">
                      <w:t>nalverband Südhessen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4474845</wp:posOffset>
              </wp:positionH>
              <wp:positionV relativeFrom="paragraph">
                <wp:posOffset>-226060</wp:posOffset>
              </wp:positionV>
              <wp:extent cx="1717675" cy="742950"/>
              <wp:effectExtent l="0" t="0" r="0" b="0"/>
              <wp:wrapSquare wrapText="bothSides"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675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52F" w:rsidRPr="007A792F" w:rsidRDefault="003F48C4" w:rsidP="00AE313A">
                          <w:pPr>
                            <w:pStyle w:val="Kopfzeile"/>
                            <w:rPr>
                              <w:noProof/>
                            </w:rPr>
                          </w:pPr>
                          <w:r w:rsidRPr="0063586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14475" cy="638175"/>
                                <wp:effectExtent l="0" t="0" r="9525" b="9525"/>
                                <wp:docPr id="38" name="Bild 1" descr="ASB_LOGO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SB_LOGO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29" type="#_x0000_t202" style="position:absolute;margin-left:352.35pt;margin-top:-17.8pt;width:135.25pt;height:58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" filled="f" stroked="f">
              <v:textbox style="mso-fit-shape-to-text:t">
                <w:txbxContent>
                  <w:p w:rsidR="00EE152F" w:rsidRPr="007A792F" w:rsidRDefault="003F48C4" w:rsidP="00AE313A">
                    <w:pPr>
                      <w:pStyle w:val="Kopfzeile"/>
                      <w:rPr>
                        <w:noProof/>
                      </w:rPr>
                    </w:pPr>
                    <w:r w:rsidRPr="00635860">
                      <w:rPr>
                        <w:noProof/>
                      </w:rPr>
                      <w:drawing>
                        <wp:inline distT="0" distB="0" distL="0" distR="0">
                          <wp:extent cx="1514475" cy="638175"/>
                          <wp:effectExtent l="0" t="0" r="9525" b="9525"/>
                          <wp:docPr id="38" name="Bild 1" descr="ASB_LOGO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SB_LOGO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E152F">
      <w:tab/>
      <w:t xml:space="preserve">- </w:t>
    </w:r>
    <w:r w:rsidR="00EE152F">
      <w:fldChar w:fldCharType="begin"/>
    </w:r>
    <w:r w:rsidR="00EE152F">
      <w:instrText xml:space="preserve"> PAGE  \* MERGEFORMAT </w:instrText>
    </w:r>
    <w:r w:rsidR="00EE152F">
      <w:fldChar w:fldCharType="separate"/>
    </w:r>
    <w:r w:rsidR="00616BA2">
      <w:rPr>
        <w:noProof/>
      </w:rPr>
      <w:t>2</w:t>
    </w:r>
    <w:r w:rsidR="00EE152F">
      <w:fldChar w:fldCharType="end"/>
    </w:r>
    <w:r w:rsidR="00EE152F">
      <w:t>/</w:t>
    </w:r>
    <w:r w:rsidR="00EE152F">
      <w:rPr>
        <w:rStyle w:val="Seitenzahl"/>
      </w:rPr>
      <w:fldChar w:fldCharType="begin"/>
    </w:r>
    <w:r w:rsidR="00EE152F">
      <w:rPr>
        <w:rStyle w:val="Seitenzahl"/>
      </w:rPr>
      <w:instrText xml:space="preserve"> NUMPAGES </w:instrText>
    </w:r>
    <w:r w:rsidR="00EE152F">
      <w:rPr>
        <w:rStyle w:val="Seitenzahl"/>
      </w:rPr>
      <w:fldChar w:fldCharType="separate"/>
    </w:r>
    <w:r w:rsidR="00616BA2">
      <w:rPr>
        <w:rStyle w:val="Seitenzahl"/>
        <w:noProof/>
      </w:rPr>
      <w:t>2</w:t>
    </w:r>
    <w:r w:rsidR="00EE152F">
      <w:rPr>
        <w:rStyle w:val="Seitenzahl"/>
      </w:rPr>
      <w:fldChar w:fldCharType="end"/>
    </w:r>
    <w:r w:rsidR="00EE152F">
      <w:rPr>
        <w:rStyle w:val="Seitenzahl"/>
      </w:rP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2F" w:rsidRDefault="00EE152F">
    <w:pPr>
      <w:framePr w:w="573" w:h="289" w:hSpace="142" w:wrap="around" w:vAnchor="page" w:hAnchor="page" w:x="3" w:y="5473"/>
      <w:pBdr>
        <w:bottom w:val="single" w:sz="6" w:space="1" w:color="auto"/>
      </w:pBdr>
    </w:pPr>
  </w:p>
  <w:p w:rsidR="00EE152F" w:rsidRDefault="003F48C4" w:rsidP="00D24375">
    <w:pPr>
      <w:pStyle w:val="Kopfzeile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5318760</wp:posOffset>
              </wp:positionH>
              <wp:positionV relativeFrom="page">
                <wp:posOffset>1031240</wp:posOffset>
              </wp:positionV>
              <wp:extent cx="2162175" cy="457200"/>
              <wp:effectExtent l="0" t="0" r="0" b="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C8B" w:rsidRPr="001038AB" w:rsidRDefault="00991C8B" w:rsidP="001B4E3E">
                          <w:pPr>
                            <w:pStyle w:val="Kopfzeile"/>
                          </w:pPr>
                          <w:r w:rsidRPr="001038AB">
                            <w:t>Landesverband Hessen e.</w:t>
                          </w:r>
                          <w:r w:rsidR="00B632D3">
                            <w:t xml:space="preserve"> </w:t>
                          </w:r>
                          <w:r w:rsidRPr="001038AB">
                            <w:t>V</w:t>
                          </w:r>
                          <w:r w:rsidR="00B632D3">
                            <w:t>.</w:t>
                          </w:r>
                          <w:r w:rsidR="001F1A56">
                            <w:br/>
                            <w:t>Regionalverband Südhessen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margin-left:418.8pt;margin-top:81.2pt;width:170.2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aqhAIAABc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" stroked="f">
              <v:textbox>
                <w:txbxContent>
                  <w:p w:rsidR="00991C8B" w:rsidRPr="001038AB" w:rsidRDefault="00991C8B" w:rsidP="001B4E3E">
                    <w:pPr>
                      <w:pStyle w:val="Kopfzeile"/>
                    </w:pPr>
                    <w:r w:rsidRPr="001038AB">
                      <w:t>Landesverband Hessen e.</w:t>
                    </w:r>
                    <w:r w:rsidR="00B632D3">
                      <w:t xml:space="preserve"> </w:t>
                    </w:r>
                    <w:r w:rsidRPr="001038AB">
                      <w:t>V</w:t>
                    </w:r>
                    <w:r w:rsidR="00B632D3">
                      <w:t>.</w:t>
                    </w:r>
                    <w:r w:rsidR="001F1A56">
                      <w:br/>
                      <w:t>Regionalverband Südhessen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938135" cy="87503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8135" cy="875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52F" w:rsidRDefault="003F48C4" w:rsidP="00B170B9">
                          <w:r w:rsidRPr="003A21F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62850" cy="723900"/>
                                <wp:effectExtent l="0" t="0" r="0" b="0"/>
                                <wp:docPr id="39" name="Grafik 1" descr="Gestaltungsbuehne_A4_hoch_RGB[1]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" descr="Gestaltungsbuehne_A4_hoch_RGB[1].JPG"/>
                                        <pic:cNvPicPr preferRelativeResize="0"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1" type="#_x0000_t202" style="position:absolute;margin-left:0;margin-top:22.7pt;width:625.05pt;height:68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" stroked="f">
              <v:textbox style="mso-fit-shape-to-text:t">
                <w:txbxContent>
                  <w:p w:rsidR="00EE152F" w:rsidRDefault="003F48C4" w:rsidP="00B170B9">
                    <w:r w:rsidRPr="003A21F6">
                      <w:rPr>
                        <w:noProof/>
                      </w:rPr>
                      <w:drawing>
                        <wp:inline distT="0" distB="0" distL="0" distR="0">
                          <wp:extent cx="7562850" cy="723900"/>
                          <wp:effectExtent l="0" t="0" r="0" b="0"/>
                          <wp:docPr id="39" name="Grafik 1" descr="Gestaltungsbuehne_A4_hoch_RGB[1]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" descr="Gestaltungsbuehne_A4_hoch_RGB[1].JPG"/>
                                  <pic:cNvPicPr preferRelativeResize="0"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15pt" o:bullet="t">
        <v:imagedata r:id="rId1" o:title="samariterkreuz neu"/>
      </v:shape>
    </w:pict>
  </w:numPicBullet>
  <w:abstractNum w:abstractNumId="0" w15:restartNumberingAfterBreak="0">
    <w:nsid w:val="01C33F3D"/>
    <w:multiLevelType w:val="hybridMultilevel"/>
    <w:tmpl w:val="7C4834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C127C"/>
    <w:multiLevelType w:val="hybridMultilevel"/>
    <w:tmpl w:val="96DE36EA"/>
    <w:lvl w:ilvl="0" w:tplc="D7F46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6177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2BE35AC6"/>
    <w:multiLevelType w:val="hybridMultilevel"/>
    <w:tmpl w:val="4DEA5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1754B"/>
    <w:multiLevelType w:val="hybridMultilevel"/>
    <w:tmpl w:val="1578F7F4"/>
    <w:lvl w:ilvl="0" w:tplc="D7F46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03785"/>
    <w:multiLevelType w:val="hybridMultilevel"/>
    <w:tmpl w:val="76AC14C8"/>
    <w:lvl w:ilvl="0" w:tplc="D7F46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C59B7"/>
    <w:multiLevelType w:val="multilevel"/>
    <w:tmpl w:val="ADC87E54"/>
    <w:lvl w:ilvl="0">
      <w:start w:val="1"/>
      <w:numFmt w:val="decimal"/>
      <w:pStyle w:val="berschriftAufzhlung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68A7240"/>
    <w:multiLevelType w:val="hybridMultilevel"/>
    <w:tmpl w:val="3F16BC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F6E73"/>
    <w:multiLevelType w:val="hybridMultilevel"/>
    <w:tmpl w:val="F05468FA"/>
    <w:lvl w:ilvl="0" w:tplc="157C9EAE">
      <w:start w:val="1"/>
      <w:numFmt w:val="decimal"/>
      <w:lvlText w:val="%1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5FCF549C"/>
    <w:multiLevelType w:val="hybridMultilevel"/>
    <w:tmpl w:val="489E5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D770F"/>
    <w:multiLevelType w:val="hybridMultilevel"/>
    <w:tmpl w:val="A9268FAE"/>
    <w:lvl w:ilvl="0" w:tplc="D7F46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31EC9"/>
    <w:multiLevelType w:val="hybridMultilevel"/>
    <w:tmpl w:val="9EE40F8C"/>
    <w:lvl w:ilvl="0" w:tplc="3516FEAE">
      <w:start w:val="1"/>
      <w:numFmt w:val="decimal"/>
      <w:pStyle w:val="berschrift3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1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1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72F"/>
    <w:rsid w:val="00011602"/>
    <w:rsid w:val="00020BF1"/>
    <w:rsid w:val="000749D5"/>
    <w:rsid w:val="00082DC3"/>
    <w:rsid w:val="000A7745"/>
    <w:rsid w:val="000D75DC"/>
    <w:rsid w:val="000D76BA"/>
    <w:rsid w:val="000E4E67"/>
    <w:rsid w:val="000F7DD4"/>
    <w:rsid w:val="001038AB"/>
    <w:rsid w:val="00122EC0"/>
    <w:rsid w:val="001357B9"/>
    <w:rsid w:val="001473E2"/>
    <w:rsid w:val="00153164"/>
    <w:rsid w:val="00154361"/>
    <w:rsid w:val="00162E29"/>
    <w:rsid w:val="00177663"/>
    <w:rsid w:val="00182B58"/>
    <w:rsid w:val="0018625E"/>
    <w:rsid w:val="001B4E3E"/>
    <w:rsid w:val="001D66E8"/>
    <w:rsid w:val="001D6AF9"/>
    <w:rsid w:val="001D7E0B"/>
    <w:rsid w:val="001E63CB"/>
    <w:rsid w:val="001F1A56"/>
    <w:rsid w:val="001F4E65"/>
    <w:rsid w:val="00204690"/>
    <w:rsid w:val="00204826"/>
    <w:rsid w:val="0021576F"/>
    <w:rsid w:val="00235398"/>
    <w:rsid w:val="00240A48"/>
    <w:rsid w:val="0024549F"/>
    <w:rsid w:val="0028094D"/>
    <w:rsid w:val="002847AD"/>
    <w:rsid w:val="00293554"/>
    <w:rsid w:val="002B04FA"/>
    <w:rsid w:val="002C59E8"/>
    <w:rsid w:val="002E35AB"/>
    <w:rsid w:val="003148F8"/>
    <w:rsid w:val="003217E2"/>
    <w:rsid w:val="0032417C"/>
    <w:rsid w:val="00352F67"/>
    <w:rsid w:val="003570B2"/>
    <w:rsid w:val="0036527E"/>
    <w:rsid w:val="00394C20"/>
    <w:rsid w:val="003C43D1"/>
    <w:rsid w:val="003D0E95"/>
    <w:rsid w:val="003D4862"/>
    <w:rsid w:val="003F48C4"/>
    <w:rsid w:val="00405A68"/>
    <w:rsid w:val="00410771"/>
    <w:rsid w:val="00413107"/>
    <w:rsid w:val="00452AB6"/>
    <w:rsid w:val="00461729"/>
    <w:rsid w:val="00487077"/>
    <w:rsid w:val="00495F1D"/>
    <w:rsid w:val="0049798C"/>
    <w:rsid w:val="004B02F0"/>
    <w:rsid w:val="004C3195"/>
    <w:rsid w:val="004D3925"/>
    <w:rsid w:val="004D6B90"/>
    <w:rsid w:val="004E0A27"/>
    <w:rsid w:val="004E0F1F"/>
    <w:rsid w:val="005178BC"/>
    <w:rsid w:val="00532782"/>
    <w:rsid w:val="00540D75"/>
    <w:rsid w:val="005539F2"/>
    <w:rsid w:val="00554DBF"/>
    <w:rsid w:val="005575EF"/>
    <w:rsid w:val="0056312D"/>
    <w:rsid w:val="0056394E"/>
    <w:rsid w:val="005A46A9"/>
    <w:rsid w:val="005C4B21"/>
    <w:rsid w:val="00616BA2"/>
    <w:rsid w:val="006256BC"/>
    <w:rsid w:val="0063375F"/>
    <w:rsid w:val="00633EFB"/>
    <w:rsid w:val="00635860"/>
    <w:rsid w:val="006456DF"/>
    <w:rsid w:val="006503FD"/>
    <w:rsid w:val="0065399A"/>
    <w:rsid w:val="00690998"/>
    <w:rsid w:val="006A6C96"/>
    <w:rsid w:val="006C0DE2"/>
    <w:rsid w:val="006E2E6F"/>
    <w:rsid w:val="006F2DAD"/>
    <w:rsid w:val="00706196"/>
    <w:rsid w:val="00726643"/>
    <w:rsid w:val="00741017"/>
    <w:rsid w:val="00741E04"/>
    <w:rsid w:val="00754E44"/>
    <w:rsid w:val="00755887"/>
    <w:rsid w:val="00764016"/>
    <w:rsid w:val="00776EF7"/>
    <w:rsid w:val="00784E48"/>
    <w:rsid w:val="007B13BC"/>
    <w:rsid w:val="007B450D"/>
    <w:rsid w:val="007C1A4E"/>
    <w:rsid w:val="007C4449"/>
    <w:rsid w:val="007C6780"/>
    <w:rsid w:val="007F4742"/>
    <w:rsid w:val="007F5E1E"/>
    <w:rsid w:val="0082145C"/>
    <w:rsid w:val="00823F46"/>
    <w:rsid w:val="00824F01"/>
    <w:rsid w:val="00847D82"/>
    <w:rsid w:val="008574B9"/>
    <w:rsid w:val="008575FE"/>
    <w:rsid w:val="008649C0"/>
    <w:rsid w:val="008734F7"/>
    <w:rsid w:val="008801A3"/>
    <w:rsid w:val="008C22CA"/>
    <w:rsid w:val="008C569C"/>
    <w:rsid w:val="008D6CBB"/>
    <w:rsid w:val="008F42A6"/>
    <w:rsid w:val="009027E8"/>
    <w:rsid w:val="00911D15"/>
    <w:rsid w:val="00912A84"/>
    <w:rsid w:val="00932A38"/>
    <w:rsid w:val="009618DA"/>
    <w:rsid w:val="00961F60"/>
    <w:rsid w:val="00970CC1"/>
    <w:rsid w:val="00991C8B"/>
    <w:rsid w:val="009A748B"/>
    <w:rsid w:val="00A0504F"/>
    <w:rsid w:val="00A254D8"/>
    <w:rsid w:val="00A947C0"/>
    <w:rsid w:val="00A954E9"/>
    <w:rsid w:val="00AA174B"/>
    <w:rsid w:val="00AC7B04"/>
    <w:rsid w:val="00AE313A"/>
    <w:rsid w:val="00B170B9"/>
    <w:rsid w:val="00B20BE5"/>
    <w:rsid w:val="00B30AED"/>
    <w:rsid w:val="00B41E94"/>
    <w:rsid w:val="00B42723"/>
    <w:rsid w:val="00B43288"/>
    <w:rsid w:val="00B433D0"/>
    <w:rsid w:val="00B4681E"/>
    <w:rsid w:val="00B5605A"/>
    <w:rsid w:val="00B632D3"/>
    <w:rsid w:val="00B86F34"/>
    <w:rsid w:val="00BD40EB"/>
    <w:rsid w:val="00BD5157"/>
    <w:rsid w:val="00BE1302"/>
    <w:rsid w:val="00BE21A5"/>
    <w:rsid w:val="00C26F5D"/>
    <w:rsid w:val="00C43521"/>
    <w:rsid w:val="00C710F4"/>
    <w:rsid w:val="00C77880"/>
    <w:rsid w:val="00C80E24"/>
    <w:rsid w:val="00CB079E"/>
    <w:rsid w:val="00CC02D5"/>
    <w:rsid w:val="00CD27DF"/>
    <w:rsid w:val="00D24375"/>
    <w:rsid w:val="00D378F1"/>
    <w:rsid w:val="00D51109"/>
    <w:rsid w:val="00D55047"/>
    <w:rsid w:val="00D60D00"/>
    <w:rsid w:val="00D80DA9"/>
    <w:rsid w:val="00D944B7"/>
    <w:rsid w:val="00DB73D8"/>
    <w:rsid w:val="00DC6192"/>
    <w:rsid w:val="00DD24F1"/>
    <w:rsid w:val="00DD3BA4"/>
    <w:rsid w:val="00DF4CEC"/>
    <w:rsid w:val="00E077BF"/>
    <w:rsid w:val="00E13899"/>
    <w:rsid w:val="00E16739"/>
    <w:rsid w:val="00E500E6"/>
    <w:rsid w:val="00E6537C"/>
    <w:rsid w:val="00EB7064"/>
    <w:rsid w:val="00EB79A3"/>
    <w:rsid w:val="00EC18EB"/>
    <w:rsid w:val="00ED5D1E"/>
    <w:rsid w:val="00EE152F"/>
    <w:rsid w:val="00EE3E84"/>
    <w:rsid w:val="00EE424C"/>
    <w:rsid w:val="00EE5073"/>
    <w:rsid w:val="00EF0DE6"/>
    <w:rsid w:val="00EF245A"/>
    <w:rsid w:val="00F00F5B"/>
    <w:rsid w:val="00F13B25"/>
    <w:rsid w:val="00F31515"/>
    <w:rsid w:val="00F418E7"/>
    <w:rsid w:val="00F53000"/>
    <w:rsid w:val="00F53EA5"/>
    <w:rsid w:val="00F732FF"/>
    <w:rsid w:val="00F7472F"/>
    <w:rsid w:val="00F914D2"/>
    <w:rsid w:val="00FC65DD"/>
    <w:rsid w:val="00FF1C30"/>
    <w:rsid w:val="00FF294E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EF193A-087B-45AB-B47C-76FF891E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18DA"/>
    <w:pPr>
      <w:spacing w:after="24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autoRedefine/>
    <w:qFormat/>
    <w:rsid w:val="00204826"/>
    <w:pPr>
      <w:keepNext/>
      <w:numPr>
        <w:numId w:val="4"/>
      </w:numPr>
      <w:spacing w:before="240"/>
      <w:outlineLvl w:val="2"/>
    </w:p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b/>
      <w:bCs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Standard"/>
    <w:next w:val="Standard"/>
    <w:pPr>
      <w:keepLines/>
      <w:spacing w:after="480"/>
    </w:pPr>
    <w:rPr>
      <w:sz w:val="28"/>
    </w:rPr>
  </w:style>
  <w:style w:type="paragraph" w:customStyle="1" w:styleId="Hauptberschrift">
    <w:name w:val="Hauptüberschrift"/>
    <w:basedOn w:val="Betreff"/>
    <w:rPr>
      <w:b/>
    </w:rPr>
  </w:style>
  <w:style w:type="paragraph" w:customStyle="1" w:styleId="Adressfeld">
    <w:name w:val="Adressfeld"/>
    <w:basedOn w:val="Standard"/>
    <w:next w:val="Betreff"/>
    <w:pPr>
      <w:suppressAutoHyphens/>
      <w:ind w:left="142"/>
    </w:pPr>
  </w:style>
  <w:style w:type="paragraph" w:styleId="Kopfzeile">
    <w:name w:val="header"/>
    <w:basedOn w:val="Standard"/>
    <w:rsid w:val="001038AB"/>
    <w:pPr>
      <w:tabs>
        <w:tab w:val="center" w:pos="4820"/>
        <w:tab w:val="right" w:pos="9639"/>
      </w:tabs>
    </w:pPr>
    <w:rPr>
      <w:b/>
      <w:sz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ZeichenDatum">
    <w:name w:val="Zeichen/Datum"/>
    <w:basedOn w:val="Adressfeld"/>
    <w:next w:val="Betreff"/>
    <w:pPr>
      <w:tabs>
        <w:tab w:val="left" w:pos="284"/>
        <w:tab w:val="left" w:pos="1985"/>
        <w:tab w:val="left" w:pos="4820"/>
        <w:tab w:val="left" w:pos="6946"/>
        <w:tab w:val="right" w:pos="9498"/>
      </w:tabs>
      <w:spacing w:after="480"/>
      <w:ind w:left="0"/>
    </w:pPr>
    <w:rPr>
      <w:sz w:val="20"/>
    </w:rPr>
  </w:style>
  <w:style w:type="character" w:styleId="Seitenzahl">
    <w:name w:val="page number"/>
    <w:basedOn w:val="Absatz-Standardschriftart"/>
  </w:style>
  <w:style w:type="paragraph" w:customStyle="1" w:styleId="Einzug1Ebene">
    <w:name w:val="Einzug 1. Ebene"/>
    <w:basedOn w:val="Standard"/>
    <w:pPr>
      <w:ind w:left="283" w:hanging="283"/>
    </w:pPr>
  </w:style>
  <w:style w:type="paragraph" w:customStyle="1" w:styleId="2Unterschriften">
    <w:name w:val="2 Unterschriften"/>
    <w:basedOn w:val="Standard"/>
    <w:next w:val="Standard"/>
    <w:pPr>
      <w:tabs>
        <w:tab w:val="center" w:pos="1985"/>
        <w:tab w:val="center" w:pos="5103"/>
      </w:tabs>
    </w:pPr>
  </w:style>
  <w:style w:type="paragraph" w:customStyle="1" w:styleId="Einzug2Ebene">
    <w:name w:val="Einzug 2. Ebene"/>
    <w:basedOn w:val="Standard"/>
    <w:pPr>
      <w:ind w:left="283" w:hanging="283"/>
    </w:pPr>
  </w:style>
  <w:style w:type="paragraph" w:customStyle="1" w:styleId="Einzug3Ebene">
    <w:name w:val="Einzug 3. Ebene"/>
    <w:basedOn w:val="Standard"/>
    <w:pPr>
      <w:ind w:left="283" w:hanging="283"/>
    </w:pPr>
  </w:style>
  <w:style w:type="paragraph" w:styleId="Textkrper">
    <w:name w:val="Body Text"/>
    <w:basedOn w:val="Standard"/>
    <w:pPr>
      <w:jc w:val="right"/>
    </w:pPr>
    <w:rPr>
      <w:b/>
    </w:rPr>
  </w:style>
  <w:style w:type="paragraph" w:customStyle="1" w:styleId="Absender">
    <w:name w:val="Absender"/>
    <w:basedOn w:val="Standard"/>
    <w:pPr>
      <w:tabs>
        <w:tab w:val="left" w:pos="1985"/>
      </w:tabs>
      <w:jc w:val="right"/>
    </w:pPr>
    <w:rPr>
      <w:sz w:val="20"/>
    </w:rPr>
  </w:style>
  <w:style w:type="paragraph" w:styleId="Textkrper-Zeileneinzug">
    <w:name w:val="Body Text Indent"/>
    <w:basedOn w:val="Standard"/>
    <w:pPr>
      <w:tabs>
        <w:tab w:val="center" w:pos="993"/>
      </w:tabs>
      <w:ind w:left="708"/>
    </w:pPr>
  </w:style>
  <w:style w:type="paragraph" w:styleId="Sprechblasentext">
    <w:name w:val="Balloon Text"/>
    <w:basedOn w:val="Standard"/>
    <w:semiHidden/>
    <w:rsid w:val="009A748B"/>
    <w:rPr>
      <w:rFonts w:ascii="Tahoma" w:hAnsi="Tahoma" w:cs="Tahoma"/>
      <w:sz w:val="16"/>
      <w:szCs w:val="16"/>
    </w:rPr>
  </w:style>
  <w:style w:type="character" w:styleId="Hyperlink">
    <w:name w:val="Hyperlink"/>
    <w:rsid w:val="00235398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0D75DC"/>
    <w:rPr>
      <w:sz w:val="24"/>
    </w:rPr>
  </w:style>
  <w:style w:type="character" w:styleId="BesuchterHyperlink">
    <w:name w:val="FollowedHyperlink"/>
    <w:rsid w:val="000D75DC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6E2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utsatztextzBEinschreiben">
    <w:name w:val="Zutsatztext (z. B. Einschreiben)"/>
    <w:basedOn w:val="Fuzeile"/>
    <w:autoRedefine/>
    <w:rsid w:val="00352F67"/>
    <w:pPr>
      <w:spacing w:after="0"/>
    </w:pPr>
    <w:rPr>
      <w:b/>
      <w:bCs/>
    </w:rPr>
  </w:style>
  <w:style w:type="paragraph" w:customStyle="1" w:styleId="Adressfeld1">
    <w:name w:val="Adressfeld_1"/>
    <w:basedOn w:val="Fuzeile"/>
    <w:autoRedefine/>
    <w:rsid w:val="0049798C"/>
    <w:pPr>
      <w:ind w:right="-70"/>
    </w:pPr>
  </w:style>
  <w:style w:type="paragraph" w:customStyle="1" w:styleId="Betreff1">
    <w:name w:val="Betreff_1"/>
    <w:basedOn w:val="Fuzeile"/>
    <w:autoRedefine/>
    <w:rsid w:val="00CD27DF"/>
    <w:rPr>
      <w:b/>
      <w:bCs/>
      <w:sz w:val="24"/>
      <w:szCs w:val="24"/>
    </w:rPr>
  </w:style>
  <w:style w:type="paragraph" w:customStyle="1" w:styleId="ZeichenDatum1">
    <w:name w:val="Zeichen/Datum_1"/>
    <w:basedOn w:val="Standard"/>
    <w:link w:val="ZeichenDatum1Zchn"/>
    <w:autoRedefine/>
    <w:rsid w:val="004E0F1F"/>
    <w:pPr>
      <w:ind w:right="-454"/>
    </w:pPr>
    <w:rPr>
      <w:sz w:val="16"/>
    </w:rPr>
  </w:style>
  <w:style w:type="character" w:customStyle="1" w:styleId="ZeichenDatum1Zchn">
    <w:name w:val="Zeichen/Datum_1 Zchn"/>
    <w:link w:val="ZeichenDatum1"/>
    <w:rsid w:val="004E0F1F"/>
    <w:rPr>
      <w:rFonts w:ascii="Arial" w:hAnsi="Arial"/>
      <w:sz w:val="16"/>
      <w:lang w:val="de-DE" w:eastAsia="de-DE" w:bidi="ar-SA"/>
    </w:rPr>
  </w:style>
  <w:style w:type="paragraph" w:customStyle="1" w:styleId="berschriftAufzhlung">
    <w:name w:val="Überschrift Aufzählung"/>
    <w:basedOn w:val="Standard"/>
    <w:next w:val="Standard"/>
    <w:rsid w:val="00EE3E84"/>
    <w:pPr>
      <w:numPr>
        <w:numId w:val="2"/>
      </w:numPr>
      <w:spacing w:before="120"/>
      <w:ind w:left="714" w:hanging="357"/>
    </w:pPr>
    <w:rPr>
      <w:b/>
    </w:rPr>
  </w:style>
  <w:style w:type="paragraph" w:styleId="Listenabsatz">
    <w:name w:val="List Paragraph"/>
    <w:basedOn w:val="Standard"/>
    <w:uiPriority w:val="34"/>
    <w:qFormat/>
    <w:rsid w:val="0056312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7F5E1E"/>
    <w:rPr>
      <w:rFonts w:ascii="Arial" w:hAnsi="Arial"/>
      <w:b/>
      <w:kern w:val="28"/>
      <w:sz w:val="28"/>
    </w:rPr>
  </w:style>
  <w:style w:type="character" w:styleId="Hervorhebung">
    <w:name w:val="Emphasis"/>
    <w:basedOn w:val="Absatz-Standardschriftart"/>
    <w:qFormat/>
    <w:rsid w:val="001D66E8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1D66E8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1D66E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SH\Gruppendaten\Vorlagen\Region%20S&#252;dhessen\Brief_intern%20-%20Reg%20S&#252;dhess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A575-0472-4D7C-B0A2-585100F0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Brief_intern - Reg Südhessen.dotx</Template>
  <TotalTime>0</TotalTime>
  <Pages>1</Pages>
  <Words>105</Words>
  <Characters>581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ASB Darmstadt</Company>
  <LinksUpToDate>false</LinksUpToDate>
  <CharactersWithSpaces>685</CharactersWithSpaces>
  <SharedDoc>false</SharedDoc>
  <HLinks>
    <vt:vector size="6" baseType="variant">
      <vt:variant>
        <vt:i4>5505073</vt:i4>
      </vt:variant>
      <vt:variant>
        <vt:i4>0</vt:i4>
      </vt:variant>
      <vt:variant>
        <vt:i4>0</vt:i4>
      </vt:variant>
      <vt:variant>
        <vt:i4>5</vt:i4>
      </vt:variant>
      <vt:variant>
        <vt:lpwstr>mailto:verwaltung@asb-darmstadt.de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Klein, Sabrina</dc:creator>
  <cp:keywords/>
  <dc:description/>
  <cp:lastModifiedBy>Kita-Wichtelwald, Leitung</cp:lastModifiedBy>
  <cp:revision>2</cp:revision>
  <cp:lastPrinted>2020-04-08T10:22:00Z</cp:lastPrinted>
  <dcterms:created xsi:type="dcterms:W3CDTF">2020-04-16T09:57:00Z</dcterms:created>
  <dcterms:modified xsi:type="dcterms:W3CDTF">2020-04-16T09:57:00Z</dcterms:modified>
</cp:coreProperties>
</file>